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Layout table"/>
      </w:tblPr>
      <w:tblGrid>
        <w:gridCol w:w="10800"/>
      </w:tblGrid>
      <w:tr w:rsidR="00EA415B" w14:paraId="49D0BBA7" w14:textId="77777777">
        <w:tc>
          <w:tcPr>
            <w:tcW w:w="11016" w:type="dxa"/>
            <w:shd w:val="clear" w:color="auto" w:fill="021730" w:themeFill="accent1" w:themeFillShade="80"/>
          </w:tcPr>
          <w:p w14:paraId="30F533CB" w14:textId="77777777" w:rsidR="00EA415B" w:rsidRDefault="00375B27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BA7124">
              <w:t>November</w:t>
            </w:r>
            <w:r>
              <w:fldChar w:fldCharType="end"/>
            </w:r>
          </w:p>
        </w:tc>
      </w:tr>
      <w:tr w:rsidR="00EA415B" w14:paraId="2990715C" w14:textId="77777777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021730" w:themeFill="accent1" w:themeFillShade="80"/>
          </w:tcPr>
          <w:p w14:paraId="67BBC564" w14:textId="77777777" w:rsidR="00EA415B" w:rsidRDefault="00375B27">
            <w:pPr>
              <w:pStyle w:val="Year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BA7124">
              <w:t>2020</w:t>
            </w:r>
            <w:r>
              <w:fldChar w:fldCharType="end"/>
            </w:r>
          </w:p>
        </w:tc>
      </w:tr>
      <w:tr w:rsidR="00EA415B" w14:paraId="79DD8DC3" w14:textId="77777777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5599CB5" w14:textId="77777777" w:rsidR="00EA415B" w:rsidRDefault="00BA7124" w:rsidP="00BA7124">
            <w:pPr>
              <w:pStyle w:val="Subtitle"/>
            </w:pPr>
            <w:r>
              <w:t>Portree Primary School</w:t>
            </w:r>
          </w:p>
        </w:tc>
      </w:tr>
    </w:tbl>
    <w:tbl>
      <w:tblPr>
        <w:tblStyle w:val="PlainTable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6614"/>
        <w:gridCol w:w="4186"/>
      </w:tblGrid>
      <w:tr w:rsidR="00EA415B" w14:paraId="645C9716" w14:textId="77777777" w:rsidTr="00EA415B">
        <w:trPr>
          <w:trHeight w:hRule="exact" w:val="3312"/>
        </w:trPr>
        <w:tc>
          <w:tcPr>
            <w:tcW w:w="6614" w:type="dxa"/>
            <w:tcMar>
              <w:left w:w="403" w:type="dxa"/>
            </w:tcMar>
          </w:tcPr>
          <w:p w14:paraId="43947304" w14:textId="77777777" w:rsidR="00EA415B" w:rsidRDefault="00BA7124" w:rsidP="00BA7124">
            <w:pPr>
              <w:pStyle w:val="BodyText"/>
              <w:jc w:val="right"/>
              <w:rPr>
                <w:lang w:val="fr-FR"/>
              </w:rPr>
            </w:pPr>
            <w:r w:rsidRPr="00BA7124">
              <w:rPr>
                <w:noProof/>
                <w:lang w:val="en-GB" w:eastAsia="en-GB"/>
              </w:rPr>
              <w:drawing>
                <wp:inline distT="0" distB="0" distL="0" distR="0" wp14:anchorId="5AA28DFF" wp14:editId="292E43B5">
                  <wp:extent cx="1905000" cy="1905000"/>
                  <wp:effectExtent l="0" t="0" r="0" b="0"/>
                  <wp:docPr id="2" name="Picture 2" descr="I:\School Admin\Logo\Portree-logo-formatted-002-200x2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School Admin\Logo\Portree-logo-formatted-002-200x2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6" w:type="dxa"/>
          </w:tcPr>
          <w:p w14:paraId="310D3FFD" w14:textId="77777777" w:rsidR="00EA415B" w:rsidRDefault="00EA415B">
            <w:pPr>
              <w:jc w:val="center"/>
            </w:pPr>
          </w:p>
        </w:tc>
      </w:tr>
    </w:tbl>
    <w:tbl>
      <w:tblPr>
        <w:tblStyle w:val="TableCalendar"/>
        <w:tblW w:w="5000" w:type="pct"/>
        <w:tblLook w:val="0420" w:firstRow="1" w:lastRow="0" w:firstColumn="0" w:lastColumn="0" w:noHBand="0" w:noVBand="1"/>
        <w:tblCaption w:val="Layout table"/>
      </w:tblPr>
      <w:tblGrid>
        <w:gridCol w:w="1536"/>
        <w:gridCol w:w="1538"/>
        <w:gridCol w:w="1540"/>
        <w:gridCol w:w="1552"/>
        <w:gridCol w:w="1543"/>
        <w:gridCol w:w="1533"/>
        <w:gridCol w:w="1542"/>
      </w:tblGrid>
      <w:tr w:rsidR="00EA415B" w14:paraId="1482A7D6" w14:textId="77777777" w:rsidTr="00EA41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663FF140F00E417B8CC50555D2514543"/>
            </w:placeholder>
            <w:temporary/>
            <w:showingPlcHdr/>
            <w15:appearance w15:val="hidden"/>
          </w:sdtPr>
          <w:sdtEndPr/>
          <w:sdtContent>
            <w:tc>
              <w:tcPr>
                <w:tcW w:w="1536" w:type="dxa"/>
              </w:tcPr>
              <w:p w14:paraId="4F1D2073" w14:textId="77777777" w:rsidR="00EA415B" w:rsidRDefault="00375B27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1538" w:type="dxa"/>
          </w:tcPr>
          <w:p w14:paraId="2B72C67A" w14:textId="77777777" w:rsidR="00EA415B" w:rsidRDefault="00BA7124">
            <w:pPr>
              <w:pStyle w:val="Days"/>
            </w:pPr>
            <w:sdt>
              <w:sdtPr>
                <w:id w:val="2141225648"/>
                <w:placeholder>
                  <w:docPart w:val="38A938DF226348D08925EDDF1CA68CDA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Monday</w:t>
                </w:r>
              </w:sdtContent>
            </w:sdt>
          </w:p>
        </w:tc>
        <w:tc>
          <w:tcPr>
            <w:tcW w:w="1540" w:type="dxa"/>
          </w:tcPr>
          <w:p w14:paraId="6D3502F8" w14:textId="77777777" w:rsidR="00EA415B" w:rsidRDefault="00BA7124">
            <w:pPr>
              <w:pStyle w:val="Days"/>
            </w:pPr>
            <w:sdt>
              <w:sdtPr>
                <w:id w:val="-225834277"/>
                <w:placeholder>
                  <w:docPart w:val="119B335BC5B941198FD580BA57547798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Tuesday</w:t>
                </w:r>
              </w:sdtContent>
            </w:sdt>
          </w:p>
        </w:tc>
        <w:tc>
          <w:tcPr>
            <w:tcW w:w="1552" w:type="dxa"/>
          </w:tcPr>
          <w:p w14:paraId="25BFDD54" w14:textId="77777777" w:rsidR="00EA415B" w:rsidRDefault="00BA7124">
            <w:pPr>
              <w:pStyle w:val="Days"/>
            </w:pPr>
            <w:sdt>
              <w:sdtPr>
                <w:id w:val="-1121838800"/>
                <w:placeholder>
                  <w:docPart w:val="D18D4206A83F40849D1A8017A9DA2395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Wednesday</w:t>
                </w:r>
              </w:sdtContent>
            </w:sdt>
          </w:p>
        </w:tc>
        <w:tc>
          <w:tcPr>
            <w:tcW w:w="1543" w:type="dxa"/>
          </w:tcPr>
          <w:p w14:paraId="4C9AB575" w14:textId="77777777" w:rsidR="00EA415B" w:rsidRDefault="00BA7124">
            <w:pPr>
              <w:pStyle w:val="Days"/>
            </w:pPr>
            <w:sdt>
              <w:sdtPr>
                <w:id w:val="-1805692476"/>
                <w:placeholder>
                  <w:docPart w:val="F8DC20A46CAB4169A0FBF5AA3D895911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Thursday</w:t>
                </w:r>
              </w:sdtContent>
            </w:sdt>
          </w:p>
        </w:tc>
        <w:tc>
          <w:tcPr>
            <w:tcW w:w="1533" w:type="dxa"/>
          </w:tcPr>
          <w:p w14:paraId="66303074" w14:textId="77777777" w:rsidR="00EA415B" w:rsidRDefault="00BA7124">
            <w:pPr>
              <w:pStyle w:val="Days"/>
            </w:pPr>
            <w:sdt>
              <w:sdtPr>
                <w:id w:val="815225377"/>
                <w:placeholder>
                  <w:docPart w:val="B0EB325895B4422E98BBE9ADF9CC8EDC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Friday</w:t>
                </w:r>
              </w:sdtContent>
            </w:sdt>
          </w:p>
        </w:tc>
        <w:tc>
          <w:tcPr>
            <w:tcW w:w="1542" w:type="dxa"/>
          </w:tcPr>
          <w:p w14:paraId="61BFC202" w14:textId="77777777" w:rsidR="00EA415B" w:rsidRDefault="00BA7124">
            <w:pPr>
              <w:pStyle w:val="Days"/>
            </w:pPr>
            <w:sdt>
              <w:sdtPr>
                <w:id w:val="36251574"/>
                <w:placeholder>
                  <w:docPart w:val="D311F3FB48D94E9A825E2065BDBB908D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Saturday</w:t>
                </w:r>
              </w:sdtContent>
            </w:sdt>
          </w:p>
        </w:tc>
      </w:tr>
      <w:tr w:rsidR="00EA415B" w14:paraId="3914AFE5" w14:textId="77777777" w:rsidTr="00EA415B">
        <w:tc>
          <w:tcPr>
            <w:tcW w:w="1536" w:type="dxa"/>
            <w:tcBorders>
              <w:bottom w:val="nil"/>
            </w:tcBorders>
          </w:tcPr>
          <w:p w14:paraId="736D7FCD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A7124">
              <w:instrText>Sunday</w:instrText>
            </w:r>
            <w:r>
              <w:fldChar w:fldCharType="end"/>
            </w:r>
            <w:r>
              <w:instrText xml:space="preserve"> = "Sunday" 1 ""</w:instrText>
            </w:r>
            <w:r w:rsidR="00BA7124">
              <w:fldChar w:fldCharType="separate"/>
            </w:r>
            <w:r w:rsidR="00BA7124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538" w:type="dxa"/>
            <w:tcBorders>
              <w:bottom w:val="nil"/>
            </w:tcBorders>
          </w:tcPr>
          <w:p w14:paraId="4ACCCB1E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A7124">
              <w:instrText>Sunday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BA7124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BA7124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 w:rsidR="00BA7124">
              <w:fldChar w:fldCharType="separate"/>
            </w:r>
            <w:r w:rsidR="00BA7124">
              <w:rPr>
                <w:noProof/>
              </w:rPr>
              <w:instrText>2</w:instrText>
            </w:r>
            <w:r>
              <w:fldChar w:fldCharType="end"/>
            </w:r>
            <w:r w:rsidR="00BA7124">
              <w:fldChar w:fldCharType="separate"/>
            </w:r>
            <w:r w:rsidR="00BA7124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540" w:type="dxa"/>
            <w:tcBorders>
              <w:bottom w:val="nil"/>
            </w:tcBorders>
          </w:tcPr>
          <w:p w14:paraId="2D990A40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A7124">
              <w:instrText>Sunday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BA7124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BA7124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 w:rsidR="00BA7124">
              <w:fldChar w:fldCharType="separate"/>
            </w:r>
            <w:r w:rsidR="00BA7124">
              <w:rPr>
                <w:noProof/>
              </w:rPr>
              <w:instrText>3</w:instrText>
            </w:r>
            <w:r>
              <w:fldChar w:fldCharType="end"/>
            </w:r>
            <w:r w:rsidR="00BA7124">
              <w:fldChar w:fldCharType="separate"/>
            </w:r>
            <w:r w:rsidR="00BA7124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552" w:type="dxa"/>
            <w:tcBorders>
              <w:bottom w:val="nil"/>
            </w:tcBorders>
          </w:tcPr>
          <w:p w14:paraId="632B169C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A7124">
              <w:instrText>Sunday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BA7124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BA7124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A7124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BA7124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543" w:type="dxa"/>
            <w:tcBorders>
              <w:bottom w:val="nil"/>
            </w:tcBorders>
          </w:tcPr>
          <w:p w14:paraId="070F44F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A7124">
              <w:instrText>Sunday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BA7124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BA7124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A7124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BA7124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533" w:type="dxa"/>
            <w:tcBorders>
              <w:bottom w:val="nil"/>
            </w:tcBorders>
          </w:tcPr>
          <w:p w14:paraId="6FD4F5C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A7124">
              <w:instrText>Sunday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BA7124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BA7124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A7124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BA7124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542" w:type="dxa"/>
            <w:tcBorders>
              <w:bottom w:val="nil"/>
            </w:tcBorders>
          </w:tcPr>
          <w:p w14:paraId="57E64C9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BA7124">
              <w:instrText>Sunday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BA7124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BA7124">
              <w:rPr>
                <w:noProof/>
              </w:rPr>
              <w:instrText>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A7124"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 w:rsidR="00BA7124">
              <w:rPr>
                <w:noProof/>
              </w:rPr>
              <w:t>7</w:t>
            </w:r>
            <w:r>
              <w:fldChar w:fldCharType="end"/>
            </w:r>
          </w:p>
        </w:tc>
      </w:tr>
      <w:tr w:rsidR="00EA415B" w14:paraId="7F76A7BF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69ACADC5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209346A5" w14:textId="77777777" w:rsidR="00EA415B" w:rsidRDefault="00EA415B"/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4D09E6E1" w14:textId="77777777" w:rsidR="00EA415B" w:rsidRDefault="00EA415B"/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0FEB35C2" w14:textId="77777777" w:rsidR="00EA415B" w:rsidRDefault="00EA415B"/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4D7A1C28" w14:textId="77777777" w:rsidR="00EA415B" w:rsidRDefault="00EA415B"/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60970BB6" w14:textId="77777777" w:rsidR="00EA415B" w:rsidRDefault="00EA415B"/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1DA93583" w14:textId="77777777" w:rsidR="00EA415B" w:rsidRDefault="00EA415B"/>
        </w:tc>
      </w:tr>
      <w:tr w:rsidR="00EA415B" w14:paraId="5D81D4A7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060E3D55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BA7124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6B538B91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BA7124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7F1E218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BA7124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41F90897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BA7124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09CB6CE3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BA7124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5C1D06BF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BA7124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6098B5C3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BA7124">
              <w:rPr>
                <w:noProof/>
              </w:rPr>
              <w:t>14</w:t>
            </w:r>
            <w:r>
              <w:fldChar w:fldCharType="end"/>
            </w:r>
          </w:p>
        </w:tc>
      </w:tr>
      <w:tr w:rsidR="00EA415B" w14:paraId="2D816BBB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58C7EA33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08709713" w14:textId="77777777" w:rsidR="00EA415B" w:rsidRDefault="00EA415B"/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626060A2" w14:textId="77777777" w:rsidR="00EA415B" w:rsidRDefault="00EA415B"/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2668118D" w14:textId="77777777" w:rsidR="00EA415B" w:rsidRDefault="00BA7124">
            <w:r>
              <w:t>Remembrance Day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01761AE1" w14:textId="77777777" w:rsidR="00EA415B" w:rsidRDefault="00EA415B"/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2AF1D63F" w14:textId="77777777" w:rsidR="00EA415B" w:rsidRDefault="00BA7124">
            <w:r>
              <w:t>Children In Need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1AB504AF" w14:textId="77777777" w:rsidR="00EA415B" w:rsidRDefault="00EA415B"/>
        </w:tc>
      </w:tr>
      <w:tr w:rsidR="00EA415B" w14:paraId="759FDE8A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590E9EF7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BA7124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20F54A81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BA7124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7D37EDB5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BA7124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3775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BA7124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5B07635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BA7124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457AC04B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BA7124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112FE63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BA7124">
              <w:rPr>
                <w:noProof/>
              </w:rPr>
              <w:t>21</w:t>
            </w:r>
            <w:r>
              <w:fldChar w:fldCharType="end"/>
            </w:r>
          </w:p>
        </w:tc>
      </w:tr>
      <w:tr w:rsidR="00EA415B" w14:paraId="42673158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11293910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757EE810" w14:textId="77777777" w:rsidR="00EA415B" w:rsidRDefault="00BA7124">
            <w:r>
              <w:t>Achievement Assembly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20999212" w14:textId="77777777" w:rsidR="00EA415B" w:rsidRDefault="00EA415B"/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3E857184" w14:textId="77777777" w:rsidR="00EA415B" w:rsidRDefault="00EA415B"/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2060988A" w14:textId="77777777" w:rsidR="00EA415B" w:rsidRDefault="00EA415B"/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34C8B9D4" w14:textId="77777777" w:rsidR="00EA415B" w:rsidRDefault="00EA415B"/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138DCFBD" w14:textId="77777777" w:rsidR="00EA415B" w:rsidRDefault="00EA415B"/>
        </w:tc>
      </w:tr>
      <w:tr w:rsidR="00EA415B" w14:paraId="7D9BC054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0BDCD2D7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BA7124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31913BB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BA7124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2BAD1C33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BA7124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2B1F8AE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BA7124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74206022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BA7124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1914FC9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BA7124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552B6A5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BA7124">
              <w:rPr>
                <w:noProof/>
              </w:rPr>
              <w:t>28</w:t>
            </w:r>
            <w:r>
              <w:fldChar w:fldCharType="end"/>
            </w:r>
          </w:p>
        </w:tc>
      </w:tr>
      <w:tr w:rsidR="00EA415B" w14:paraId="08415A32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5B2E5B36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1C6E1AD5" w14:textId="77777777" w:rsidR="00EA415B" w:rsidRDefault="00EA415B"/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47082CA7" w14:textId="77777777" w:rsidR="00EA415B" w:rsidRDefault="00EA415B"/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1FA5E341" w14:textId="77777777" w:rsidR="00EA415B" w:rsidRDefault="00EA415B"/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3A0BED42" w14:textId="77777777" w:rsidR="00EA415B" w:rsidRDefault="00EA415B"/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7699E31A" w14:textId="77777777" w:rsidR="00EA415B" w:rsidRDefault="00EA415B"/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08AA4C64" w14:textId="77777777" w:rsidR="00EA415B" w:rsidRDefault="00EA415B"/>
        </w:tc>
      </w:tr>
      <w:tr w:rsidR="00EA415B" w14:paraId="495B9A29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4E2DD6AD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BA7124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BA7124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A7124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BA7124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A7124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BA7124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4F91929F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BA7124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BA7124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A7124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BA712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A7124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BA7124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1EB2CD8F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BA712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BA712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A7124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9A7C5B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4C849AB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BA7124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9A7C5B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A712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9A7C5B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A7124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163098C1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BA7124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9A7C5B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A712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9A7C5B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A7124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6160ED0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BA7124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9A7C5B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A712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9A7C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A7124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5E71A88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BA7124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9A7C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BA712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EA415B" w14:paraId="058719EB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5A36038A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532AD82" w14:textId="77777777" w:rsidR="00EA415B" w:rsidRPr="00BA7124" w:rsidRDefault="00BA7124">
            <w:pPr>
              <w:rPr>
                <w:sz w:val="16"/>
                <w:szCs w:val="16"/>
              </w:rPr>
            </w:pPr>
            <w:r w:rsidRPr="00BA7124">
              <w:rPr>
                <w:sz w:val="16"/>
                <w:szCs w:val="16"/>
              </w:rPr>
              <w:t>St Andrews “tartan” Day</w:t>
            </w:r>
          </w:p>
          <w:p w14:paraId="64372F0A" w14:textId="77777777" w:rsidR="00BA7124" w:rsidRDefault="00BA7124">
            <w:r w:rsidRPr="00BA7124">
              <w:rPr>
                <w:sz w:val="16"/>
                <w:szCs w:val="16"/>
              </w:rPr>
              <w:t>Achievement Assembly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3414722B" w14:textId="77777777" w:rsidR="00EA415B" w:rsidRDefault="00EA415B"/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0F6CA5CE" w14:textId="77777777" w:rsidR="00EA415B" w:rsidRDefault="00EA415B"/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56217C91" w14:textId="77777777" w:rsidR="00EA415B" w:rsidRDefault="00EA415B"/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DB4B15F" w14:textId="77777777" w:rsidR="00EA415B" w:rsidRDefault="00EA415B"/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78057C86" w14:textId="77777777" w:rsidR="00EA415B" w:rsidRDefault="00EA415B"/>
        </w:tc>
      </w:tr>
      <w:tr w:rsidR="00EA415B" w14:paraId="74B70134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</w:tcBorders>
          </w:tcPr>
          <w:p w14:paraId="2AF9FBF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BA7124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</w:tcBorders>
          </w:tcPr>
          <w:p w14:paraId="5343803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BA7124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</w:tcBorders>
          </w:tcPr>
          <w:p w14:paraId="5F9B20F0" w14:textId="77777777" w:rsidR="00EA415B" w:rsidRDefault="00EA415B">
            <w:pPr>
              <w:pStyle w:val="Dates"/>
            </w:pPr>
          </w:p>
        </w:tc>
        <w:tc>
          <w:tcPr>
            <w:tcW w:w="1552" w:type="dxa"/>
            <w:tcBorders>
              <w:top w:val="single" w:sz="6" w:space="0" w:color="BFBFBF" w:themeColor="background1" w:themeShade="BF"/>
            </w:tcBorders>
          </w:tcPr>
          <w:p w14:paraId="5D4B784B" w14:textId="77777777" w:rsidR="00EA415B" w:rsidRDefault="00EA415B">
            <w:pPr>
              <w:pStyle w:val="Dates"/>
            </w:pPr>
          </w:p>
        </w:tc>
        <w:tc>
          <w:tcPr>
            <w:tcW w:w="1543" w:type="dxa"/>
            <w:tcBorders>
              <w:top w:val="single" w:sz="6" w:space="0" w:color="BFBFBF" w:themeColor="background1" w:themeShade="BF"/>
            </w:tcBorders>
          </w:tcPr>
          <w:p w14:paraId="3352BEAC" w14:textId="77777777" w:rsidR="00EA415B" w:rsidRDefault="00EA415B">
            <w:pPr>
              <w:pStyle w:val="Dates"/>
            </w:pPr>
          </w:p>
        </w:tc>
        <w:tc>
          <w:tcPr>
            <w:tcW w:w="1533" w:type="dxa"/>
            <w:tcBorders>
              <w:top w:val="single" w:sz="6" w:space="0" w:color="BFBFBF" w:themeColor="background1" w:themeShade="BF"/>
            </w:tcBorders>
          </w:tcPr>
          <w:p w14:paraId="086995C5" w14:textId="77777777" w:rsidR="00EA415B" w:rsidRDefault="00EA415B">
            <w:pPr>
              <w:pStyle w:val="Dates"/>
            </w:pPr>
          </w:p>
        </w:tc>
        <w:tc>
          <w:tcPr>
            <w:tcW w:w="1542" w:type="dxa"/>
            <w:tcBorders>
              <w:top w:val="single" w:sz="6" w:space="0" w:color="BFBFBF" w:themeColor="background1" w:themeShade="BF"/>
            </w:tcBorders>
          </w:tcPr>
          <w:p w14:paraId="55A34C67" w14:textId="77777777" w:rsidR="00EA415B" w:rsidRDefault="00EA415B">
            <w:pPr>
              <w:pStyle w:val="Dates"/>
            </w:pPr>
          </w:p>
        </w:tc>
      </w:tr>
      <w:tr w:rsidR="00EA415B" w14:paraId="52E235AD" w14:textId="77777777" w:rsidTr="00EA415B">
        <w:trPr>
          <w:trHeight w:hRule="exact" w:val="864"/>
        </w:trPr>
        <w:tc>
          <w:tcPr>
            <w:tcW w:w="1536" w:type="dxa"/>
          </w:tcPr>
          <w:p w14:paraId="2BB61669" w14:textId="77777777" w:rsidR="00EA415B" w:rsidRDefault="00EA415B"/>
        </w:tc>
        <w:tc>
          <w:tcPr>
            <w:tcW w:w="1538" w:type="dxa"/>
          </w:tcPr>
          <w:p w14:paraId="038690FE" w14:textId="77777777" w:rsidR="00EA415B" w:rsidRDefault="00EA415B"/>
        </w:tc>
        <w:tc>
          <w:tcPr>
            <w:tcW w:w="1540" w:type="dxa"/>
          </w:tcPr>
          <w:p w14:paraId="5C750164" w14:textId="77777777" w:rsidR="00EA415B" w:rsidRDefault="00EA415B"/>
        </w:tc>
        <w:tc>
          <w:tcPr>
            <w:tcW w:w="1552" w:type="dxa"/>
          </w:tcPr>
          <w:p w14:paraId="0FC33E1C" w14:textId="77777777" w:rsidR="00EA415B" w:rsidRDefault="00EA415B"/>
        </w:tc>
        <w:tc>
          <w:tcPr>
            <w:tcW w:w="1543" w:type="dxa"/>
          </w:tcPr>
          <w:p w14:paraId="50327769" w14:textId="77777777" w:rsidR="00EA415B" w:rsidRDefault="00EA415B"/>
        </w:tc>
        <w:tc>
          <w:tcPr>
            <w:tcW w:w="1533" w:type="dxa"/>
          </w:tcPr>
          <w:p w14:paraId="3B1BDCAC" w14:textId="77777777" w:rsidR="00EA415B" w:rsidRDefault="00EA415B"/>
        </w:tc>
        <w:tc>
          <w:tcPr>
            <w:tcW w:w="1542" w:type="dxa"/>
          </w:tcPr>
          <w:p w14:paraId="36ED910B" w14:textId="77777777" w:rsidR="00EA415B" w:rsidRDefault="00EA415B"/>
        </w:tc>
      </w:tr>
    </w:tbl>
    <w:p w14:paraId="4B321027" w14:textId="77777777" w:rsidR="00EA415B" w:rsidRDefault="00EA415B">
      <w:pPr>
        <w:pStyle w:val="Quote"/>
      </w:pPr>
      <w:bookmarkStart w:id="0" w:name="_GoBack"/>
      <w:bookmarkEnd w:id="0"/>
    </w:p>
    <w:sectPr w:rsidR="00EA415B">
      <w:pgSz w:w="12240" w:h="15840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AA890B" w14:textId="77777777" w:rsidR="00BA7124" w:rsidRDefault="00BA7124">
      <w:pPr>
        <w:spacing w:before="0" w:after="0"/>
      </w:pPr>
      <w:r>
        <w:separator/>
      </w:r>
    </w:p>
  </w:endnote>
  <w:endnote w:type="continuationSeparator" w:id="0">
    <w:p w14:paraId="2B5B0036" w14:textId="77777777" w:rsidR="00BA7124" w:rsidRDefault="00BA71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37E039" w14:textId="77777777" w:rsidR="00BA7124" w:rsidRDefault="00BA7124">
      <w:pPr>
        <w:spacing w:before="0" w:after="0"/>
      </w:pPr>
      <w:r>
        <w:separator/>
      </w:r>
    </w:p>
  </w:footnote>
  <w:footnote w:type="continuationSeparator" w:id="0">
    <w:p w14:paraId="363FF20C" w14:textId="77777777" w:rsidR="00BA7124" w:rsidRDefault="00BA712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0/11/2020"/>
    <w:docVar w:name="MonthStart" w:val="01/11/2020"/>
    <w:docVar w:name="ShowDynamicGuides" w:val="1"/>
    <w:docVar w:name="ShowMarginGuides" w:val="0"/>
    <w:docVar w:name="ShowOutlines" w:val="0"/>
    <w:docVar w:name="ShowStaticGuides" w:val="0"/>
  </w:docVars>
  <w:rsids>
    <w:rsidRoot w:val="00BA7124"/>
    <w:rsid w:val="00124ADC"/>
    <w:rsid w:val="00193E15"/>
    <w:rsid w:val="0025748C"/>
    <w:rsid w:val="002F7032"/>
    <w:rsid w:val="00320970"/>
    <w:rsid w:val="00375B27"/>
    <w:rsid w:val="005B0C48"/>
    <w:rsid w:val="00812DAD"/>
    <w:rsid w:val="0081356A"/>
    <w:rsid w:val="00925ED9"/>
    <w:rsid w:val="00997C7D"/>
    <w:rsid w:val="009A164A"/>
    <w:rsid w:val="009A7C5B"/>
    <w:rsid w:val="00BA7124"/>
    <w:rsid w:val="00BC6A26"/>
    <w:rsid w:val="00BF0FEE"/>
    <w:rsid w:val="00BF4383"/>
    <w:rsid w:val="00C41633"/>
    <w:rsid w:val="00CB00F4"/>
    <w:rsid w:val="00D86D82"/>
    <w:rsid w:val="00EA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39CB9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32348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52F61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52F61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52F61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2173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2173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5"/>
    <w:qFormat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5"/>
    <w:rPr>
      <w:sz w:val="20"/>
    </w:rPr>
  </w:style>
  <w:style w:type="paragraph" w:customStyle="1" w:styleId="Month">
    <w:name w:val="Month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21730" w:themeColor="accent1" w:themeShade="80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4"/>
    <w:rPr>
      <w:rFonts w:asciiTheme="majorHAnsi" w:eastAsiaTheme="majorEastAsia" w:hAnsiTheme="majorHAnsi" w:cstheme="majorBidi"/>
      <w:color w:val="021730" w:themeColor="accent1" w:themeShade="80"/>
      <w:spacing w:val="5"/>
      <w:kern w:val="28"/>
      <w:sz w:val="40"/>
      <w:szCs w:val="40"/>
    </w:rPr>
  </w:style>
  <w:style w:type="paragraph" w:customStyle="1" w:styleId="Days">
    <w:name w:val="Day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052F61" w:themeColor="accent1" w:shadow="1"/>
        <w:left w:val="single" w:sz="2" w:space="10" w:color="052F61" w:themeColor="accent1" w:shadow="1"/>
        <w:bottom w:val="single" w:sz="2" w:space="10" w:color="052F61" w:themeColor="accent1" w:shadow="1"/>
        <w:right w:val="single" w:sz="2" w:space="10" w:color="052F61" w:themeColor="accent1" w:shadow="1"/>
      </w:pBdr>
      <w:ind w:left="1152" w:right="1152"/>
    </w:pPr>
    <w:rPr>
      <w:i/>
      <w:iCs/>
      <w:color w:val="052F61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52F61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032348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052F61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052F61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052F61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021730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02173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link w:val="QuoteCh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8"/>
    <w:rPr>
      <w:iCs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4"/>
    <w:semiHidden/>
    <w:unhideWhenUsed/>
    <w:qFormat/>
    <w:pPr>
      <w:outlineLvl w:val="9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ma\AppData\Roaming\Microsoft\Templates\Snapshot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63FF140F00E417B8CC50555D25145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6A66D5-FC4A-4341-B95B-489B34159DB0}"/>
      </w:docPartPr>
      <w:docPartBody>
        <w:p w:rsidR="00000000" w:rsidRDefault="00D66A0B">
          <w:pPr>
            <w:pStyle w:val="663FF140F00E417B8CC50555D2514543"/>
          </w:pPr>
          <w:r>
            <w:t>Sunday</w:t>
          </w:r>
        </w:p>
      </w:docPartBody>
    </w:docPart>
    <w:docPart>
      <w:docPartPr>
        <w:name w:val="38A938DF226348D08925EDDF1CA68C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1FC0A6-6965-4F3D-8FC0-B0BC9AD013A4}"/>
      </w:docPartPr>
      <w:docPartBody>
        <w:p w:rsidR="00000000" w:rsidRDefault="00D66A0B">
          <w:pPr>
            <w:pStyle w:val="38A938DF226348D08925EDDF1CA68CDA"/>
          </w:pPr>
          <w:r>
            <w:t>Monday</w:t>
          </w:r>
        </w:p>
      </w:docPartBody>
    </w:docPart>
    <w:docPart>
      <w:docPartPr>
        <w:name w:val="119B335BC5B941198FD580BA575477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BACC2-CB31-4169-A969-BAD87E1AA379}"/>
      </w:docPartPr>
      <w:docPartBody>
        <w:p w:rsidR="00000000" w:rsidRDefault="00D66A0B">
          <w:pPr>
            <w:pStyle w:val="119B335BC5B941198FD580BA57547798"/>
          </w:pPr>
          <w:r>
            <w:t>Tuesday</w:t>
          </w:r>
        </w:p>
      </w:docPartBody>
    </w:docPart>
    <w:docPart>
      <w:docPartPr>
        <w:name w:val="D18D4206A83F40849D1A8017A9DA23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62E4AD-054C-439A-86BD-A12603B71AB7}"/>
      </w:docPartPr>
      <w:docPartBody>
        <w:p w:rsidR="00000000" w:rsidRDefault="00D66A0B">
          <w:pPr>
            <w:pStyle w:val="D18D4206A83F40849D1A8017A9DA2395"/>
          </w:pPr>
          <w:r>
            <w:t>Wednesday</w:t>
          </w:r>
        </w:p>
      </w:docPartBody>
    </w:docPart>
    <w:docPart>
      <w:docPartPr>
        <w:name w:val="F8DC20A46CAB4169A0FBF5AA3D8959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94D38-1C93-49CF-AA2B-C28FA90767ED}"/>
      </w:docPartPr>
      <w:docPartBody>
        <w:p w:rsidR="00000000" w:rsidRDefault="00D66A0B">
          <w:pPr>
            <w:pStyle w:val="F8DC20A46CAB4169A0FBF5AA3D895911"/>
          </w:pPr>
          <w:r>
            <w:t>Thursday</w:t>
          </w:r>
        </w:p>
      </w:docPartBody>
    </w:docPart>
    <w:docPart>
      <w:docPartPr>
        <w:name w:val="B0EB325895B4422E98BBE9ADF9CC8E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D9B274-3010-440D-AA34-D3D4B29F8224}"/>
      </w:docPartPr>
      <w:docPartBody>
        <w:p w:rsidR="00000000" w:rsidRDefault="00D66A0B">
          <w:pPr>
            <w:pStyle w:val="B0EB325895B4422E98BBE9ADF9CC8EDC"/>
          </w:pPr>
          <w:r>
            <w:t>Friday</w:t>
          </w:r>
        </w:p>
      </w:docPartBody>
    </w:docPart>
    <w:docPart>
      <w:docPartPr>
        <w:name w:val="D311F3FB48D94E9A825E2065BDBB9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59FE16-4E4A-4E9C-A288-A565F94BD386}"/>
      </w:docPartPr>
      <w:docPartBody>
        <w:p w:rsidR="00000000" w:rsidRDefault="00D66A0B">
          <w:pPr>
            <w:pStyle w:val="D311F3FB48D94E9A825E2065BDBB908D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C533E02937643C386303385A901D79F">
    <w:name w:val="DC533E02937643C386303385A901D79F"/>
  </w:style>
  <w:style w:type="paragraph" w:customStyle="1" w:styleId="840D178D4C6E44C49D253D968D37A25C">
    <w:name w:val="840D178D4C6E44C49D253D968D37A25C"/>
  </w:style>
  <w:style w:type="paragraph" w:customStyle="1" w:styleId="2148C8B62D0949E4856B863A60329A95">
    <w:name w:val="2148C8B62D0949E4856B863A60329A95"/>
  </w:style>
  <w:style w:type="paragraph" w:customStyle="1" w:styleId="663FF140F00E417B8CC50555D2514543">
    <w:name w:val="663FF140F00E417B8CC50555D2514543"/>
  </w:style>
  <w:style w:type="paragraph" w:customStyle="1" w:styleId="38A938DF226348D08925EDDF1CA68CDA">
    <w:name w:val="38A938DF226348D08925EDDF1CA68CDA"/>
  </w:style>
  <w:style w:type="paragraph" w:customStyle="1" w:styleId="119B335BC5B941198FD580BA57547798">
    <w:name w:val="119B335BC5B941198FD580BA57547798"/>
  </w:style>
  <w:style w:type="paragraph" w:customStyle="1" w:styleId="D18D4206A83F40849D1A8017A9DA2395">
    <w:name w:val="D18D4206A83F40849D1A8017A9DA2395"/>
  </w:style>
  <w:style w:type="paragraph" w:customStyle="1" w:styleId="F8DC20A46CAB4169A0FBF5AA3D895911">
    <w:name w:val="F8DC20A46CAB4169A0FBF5AA3D895911"/>
  </w:style>
  <w:style w:type="paragraph" w:customStyle="1" w:styleId="B0EB325895B4422E98BBE9ADF9CC8EDC">
    <w:name w:val="B0EB325895B4422E98BBE9ADF9CC8EDC"/>
  </w:style>
  <w:style w:type="paragraph" w:customStyle="1" w:styleId="D311F3FB48D94E9A825E2065BDBB908D">
    <w:name w:val="D311F3FB48D94E9A825E2065BDBB908D"/>
  </w:style>
  <w:style w:type="paragraph" w:customStyle="1" w:styleId="8E04D71DF71E496AA53AA6CA66F5B4CA">
    <w:name w:val="8E04D71DF71E496AA53AA6CA66F5B4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Slice">
  <a:themeElements>
    <a:clrScheme name="Slic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Slice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Slic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7b068b7-2e2b-4052-af03-84bdb19f149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0" ma:contentTypeDescription="Create a new document." ma:contentTypeScope="" ma:versionID="162565566f445bb83cc2e553cf942bc3">
  <xsd:schema xmlns:xsd="http://www.w3.org/2001/XMLSchema" xmlns:xs="http://www.w3.org/2001/XMLSchema" xmlns:p="http://schemas.microsoft.com/office/2006/metadata/properties" xmlns:ns3="67b068b7-2e2b-4052-af03-84bdb19f149d" targetNamespace="http://schemas.microsoft.com/office/2006/metadata/properties" ma:root="true" ma:fieldsID="4351a846faa77e915b9001cae7673e6f" ns3:_=""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9B3C89-5E39-4865-BF15-1C161E8F24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D7853F-3334-40FF-8412-C6B7F375B265}">
  <ds:schemaRefs>
    <ds:schemaRef ds:uri="67b068b7-2e2b-4052-af03-84bdb19f149d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purl.org/dc/terms/"/>
    <ds:schemaRef ds:uri="http://schemas.microsoft.com/office/infopath/2007/PartnerControl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D70B9DF-345A-41B5-B868-B6C8850451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Snapshot calendar</Template>
  <TotalTime>0</TotalTime>
  <Pages>1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2020-11-10T12:57:00Z</dcterms:created>
  <dcterms:modified xsi:type="dcterms:W3CDTF">2020-11-10T13:01:00Z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